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542" w:rsidRDefault="00667921" w:rsidP="00AD3515">
      <w:pPr>
        <w:pStyle w:val="JCB-Titel"/>
      </w:pPr>
      <w:r>
        <w:t>Voorschriften judogi</w:t>
      </w:r>
    </w:p>
    <w:p w:rsidR="00667921" w:rsidRDefault="00667921" w:rsidP="00667921">
      <w:pPr>
        <w:pStyle w:val="JCB-Standaard"/>
        <w:spacing w:before="60"/>
      </w:pPr>
    </w:p>
    <w:p w:rsidR="00667921" w:rsidRDefault="00667921" w:rsidP="00667921">
      <w:pPr>
        <w:pStyle w:val="JCB-Standaard"/>
        <w:spacing w:before="60"/>
      </w:pPr>
      <w:r>
        <w:t>Beste ouder, judoka, opvoeder,</w:t>
      </w:r>
    </w:p>
    <w:p w:rsidR="00667921" w:rsidRDefault="00667921" w:rsidP="00667921">
      <w:pPr>
        <w:pStyle w:val="JCB-Standaard"/>
        <w:spacing w:before="60"/>
      </w:pPr>
    </w:p>
    <w:p w:rsidR="00667921" w:rsidRDefault="00667921" w:rsidP="00667921">
      <w:pPr>
        <w:pStyle w:val="JCB-Standaard"/>
        <w:spacing w:before="60"/>
      </w:pPr>
      <w:r>
        <w:t>Hieronder voor u een aantal voorschriften voor het gebruik van de judogi. Wij vragen u de voorschriften voor de judogi te volgen voor de veiligheid van de judoka zelf en de andere judoka’s op de mat.</w:t>
      </w:r>
    </w:p>
    <w:p w:rsidR="00667921" w:rsidRDefault="00667921" w:rsidP="00667921">
      <w:pPr>
        <w:pStyle w:val="JCB-Standaard"/>
        <w:spacing w:before="60"/>
      </w:pPr>
    </w:p>
    <w:p w:rsidR="00667921" w:rsidRDefault="00667921" w:rsidP="00667921">
      <w:pPr>
        <w:pStyle w:val="JCB-Standaard"/>
        <w:spacing w:before="60"/>
        <w:rPr>
          <w:b/>
          <w:u w:val="single"/>
        </w:rPr>
      </w:pPr>
      <w:r>
        <w:rPr>
          <w:b/>
          <w:u w:val="single"/>
        </w:rPr>
        <w:t>Kledijvoorschriften:</w:t>
      </w:r>
    </w:p>
    <w:p w:rsidR="00667921" w:rsidRPr="00B27255" w:rsidRDefault="00667921" w:rsidP="00667921">
      <w:pPr>
        <w:pStyle w:val="JCB-Standaard"/>
        <w:spacing w:before="60"/>
      </w:pPr>
      <w:r>
        <w:t xml:space="preserve">Meisjes dragen onder de judogi een </w:t>
      </w:r>
      <w:r w:rsidRPr="00667921">
        <w:rPr>
          <w:u w:val="single"/>
        </w:rPr>
        <w:t>witte</w:t>
      </w:r>
      <w:r>
        <w:t xml:space="preserve"> T-shirt.</w:t>
      </w:r>
      <w:r>
        <w:t xml:space="preserve"> Jongens dragen niets onder hun judogi.</w:t>
      </w:r>
    </w:p>
    <w:p w:rsidR="00667921" w:rsidRDefault="00667921" w:rsidP="00667921">
      <w:pPr>
        <w:pStyle w:val="JCB-Standaard"/>
        <w:spacing w:before="60"/>
      </w:pPr>
    </w:p>
    <w:p w:rsidR="00667921" w:rsidRPr="00BE36BD" w:rsidRDefault="00667921" w:rsidP="00667921">
      <w:pPr>
        <w:pStyle w:val="JCB-Standaard"/>
        <w:spacing w:before="60"/>
        <w:rPr>
          <w:b/>
          <w:u w:val="single"/>
        </w:rPr>
      </w:pPr>
      <w:r w:rsidRPr="00BE36BD">
        <w:rPr>
          <w:b/>
          <w:u w:val="single"/>
        </w:rPr>
        <w:t>Wasvoorschriften:</w:t>
      </w:r>
    </w:p>
    <w:p w:rsidR="00667921" w:rsidRDefault="00667921" w:rsidP="00667921">
      <w:pPr>
        <w:pStyle w:val="JCB-Standaard"/>
        <w:spacing w:before="60"/>
      </w:pPr>
      <w:r>
        <w:t>Was de judogi regelmatig. Judoka’s met een vuile judogi worden niet toegelaten op de mat.</w:t>
      </w:r>
    </w:p>
    <w:p w:rsidR="00667921" w:rsidRDefault="00667921" w:rsidP="00667921">
      <w:pPr>
        <w:pStyle w:val="JCB-Standaard"/>
        <w:spacing w:before="60"/>
      </w:pPr>
      <w:r>
        <w:t>Wassen op 30°-</w:t>
      </w:r>
      <w:r>
        <w:t xml:space="preserve"> </w:t>
      </w:r>
      <w:r>
        <w:t>40°C</w:t>
      </w:r>
    </w:p>
    <w:p w:rsidR="00667921" w:rsidRPr="00B27255" w:rsidRDefault="00667921" w:rsidP="00667921">
      <w:pPr>
        <w:pStyle w:val="JCB-Standaard"/>
        <w:spacing w:before="60"/>
      </w:pPr>
      <w:r>
        <w:t>Niet in de droogkast (tegen het krimpen)</w:t>
      </w:r>
    </w:p>
    <w:p w:rsidR="00667921" w:rsidRDefault="00667921" w:rsidP="00667921">
      <w:pPr>
        <w:pStyle w:val="JCB-Standaard"/>
        <w:spacing w:before="60"/>
      </w:pPr>
    </w:p>
    <w:p w:rsidR="00667921" w:rsidRPr="00BE36BD" w:rsidRDefault="00667921" w:rsidP="00667921">
      <w:pPr>
        <w:pStyle w:val="JCB-Standaard"/>
        <w:spacing w:before="60"/>
        <w:rPr>
          <w:b/>
          <w:u w:val="single"/>
        </w:rPr>
      </w:pPr>
      <w:r w:rsidRPr="00BE36BD">
        <w:rPr>
          <w:b/>
          <w:u w:val="single"/>
        </w:rPr>
        <w:t>Lengtevoorschriften:</w:t>
      </w:r>
    </w:p>
    <w:p w:rsidR="00667921" w:rsidRPr="00BE36BD" w:rsidRDefault="00667921" w:rsidP="00667921">
      <w:pPr>
        <w:pStyle w:val="JCB-Standaard"/>
        <w:spacing w:before="60"/>
      </w:pPr>
      <w:r>
        <w:t>Wassen voor het innemen (in geval van krimpen)</w:t>
      </w:r>
    </w:p>
    <w:p w:rsidR="00667921" w:rsidRDefault="00667921" w:rsidP="00667921">
      <w:pPr>
        <w:pStyle w:val="JCB-Standaard"/>
        <w:spacing w:before="60"/>
      </w:pPr>
      <w:r>
        <w:t xml:space="preserve">Volgende maximale lengtes respecteren </w:t>
      </w:r>
    </w:p>
    <w:p w:rsidR="00667921" w:rsidRDefault="00667921" w:rsidP="00667921">
      <w:pPr>
        <w:pStyle w:val="JCB-Standaard"/>
        <w:spacing w:before="60"/>
      </w:pPr>
      <w:r>
        <w:t xml:space="preserve">            (</w:t>
      </w:r>
      <w:proofErr w:type="gramStart"/>
      <w:r>
        <w:t>te</w:t>
      </w:r>
      <w:proofErr w:type="gramEnd"/>
      <w:r>
        <w:t xml:space="preserve"> meten met </w:t>
      </w:r>
      <w:r>
        <w:t>uitgestrekte armen):</w:t>
      </w:r>
    </w:p>
    <w:p w:rsidR="00667921" w:rsidRDefault="00667921" w:rsidP="00667921">
      <w:pPr>
        <w:pStyle w:val="JCB-Standaard"/>
        <w:spacing w:before="60"/>
      </w:pPr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5ECEA397" wp14:editId="3866B73D">
            <wp:simplePos x="0" y="0"/>
            <wp:positionH relativeFrom="column">
              <wp:posOffset>3070860</wp:posOffset>
            </wp:positionH>
            <wp:positionV relativeFrom="paragraph">
              <wp:posOffset>266700</wp:posOffset>
            </wp:positionV>
            <wp:extent cx="3387090" cy="2339975"/>
            <wp:effectExtent l="0" t="0" r="3810" b="3175"/>
            <wp:wrapTight wrapText="bothSides">
              <wp:wrapPolygon edited="0">
                <wp:start x="0" y="0"/>
                <wp:lineTo x="0" y="21453"/>
                <wp:lineTo x="21503" y="21453"/>
                <wp:lineTo x="21503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oorschriften judogi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" t="56231" r="16279" b="6083"/>
                    <a:stretch/>
                  </pic:blipFill>
                  <pic:spPr bwMode="auto">
                    <a:xfrm>
                      <a:off x="0" y="0"/>
                      <a:ext cx="3387090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921" w:rsidRDefault="00667921" w:rsidP="00667921">
      <w:pPr>
        <w:pStyle w:val="JCB-Standaard"/>
        <w:spacing w:before="60"/>
      </w:pPr>
      <w:r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579081C4" wp14:editId="5DCF178A">
            <wp:simplePos x="0" y="0"/>
            <wp:positionH relativeFrom="column">
              <wp:posOffset>-678180</wp:posOffset>
            </wp:positionH>
            <wp:positionV relativeFrom="paragraph">
              <wp:posOffset>118745</wp:posOffset>
            </wp:positionV>
            <wp:extent cx="3687445" cy="2339975"/>
            <wp:effectExtent l="0" t="0" r="8255" b="3175"/>
            <wp:wrapTight wrapText="bothSides">
              <wp:wrapPolygon edited="0">
                <wp:start x="0" y="0"/>
                <wp:lineTo x="0" y="21453"/>
                <wp:lineTo x="21537" y="21453"/>
                <wp:lineTo x="21537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oorschriften judogi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2" r="16000" b="58862"/>
                    <a:stretch/>
                  </pic:blipFill>
                  <pic:spPr bwMode="auto">
                    <a:xfrm>
                      <a:off x="0" y="0"/>
                      <a:ext cx="3687445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Met sportieve groeten,</w:t>
      </w:r>
      <w:r w:rsidRPr="00F46CF2">
        <w:rPr>
          <w:noProof/>
          <w:lang w:eastAsia="nl-BE"/>
        </w:rPr>
        <w:t xml:space="preserve"> </w:t>
      </w:r>
    </w:p>
    <w:p w:rsidR="00667921" w:rsidRDefault="00667921" w:rsidP="00667921">
      <w:pPr>
        <w:pStyle w:val="JCB-Standaard"/>
        <w:spacing w:before="60"/>
      </w:pPr>
    </w:p>
    <w:p w:rsidR="00667921" w:rsidRDefault="00667921" w:rsidP="00667921">
      <w:pPr>
        <w:pStyle w:val="JCB-Standaard"/>
        <w:spacing w:before="60"/>
      </w:pPr>
      <w:r>
        <w:t>Trainers en bestuur</w:t>
      </w:r>
    </w:p>
    <w:p w:rsidR="007872D4" w:rsidRPr="007872D4" w:rsidRDefault="00667921" w:rsidP="00667921">
      <w:pPr>
        <w:pStyle w:val="JCB-Standaard"/>
        <w:spacing w:before="60"/>
      </w:pPr>
      <w:r>
        <w:t>Judoclub Brugge</w:t>
      </w:r>
      <w:bookmarkStart w:id="0" w:name="_GoBack"/>
      <w:bookmarkEnd w:id="0"/>
    </w:p>
    <w:sectPr w:rsidR="007872D4" w:rsidRPr="007872D4" w:rsidSect="00937465">
      <w:headerReference w:type="default" r:id="rId9"/>
      <w:footerReference w:type="default" r:id="rId10"/>
      <w:headerReference w:type="first" r:id="rId11"/>
      <w:pgSz w:w="12240" w:h="15840" w:code="1"/>
      <w:pgMar w:top="2041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921" w:rsidRDefault="00667921">
      <w:r>
        <w:separator/>
      </w:r>
    </w:p>
  </w:endnote>
  <w:endnote w:type="continuationSeparator" w:id="0">
    <w:p w:rsidR="00667921" w:rsidRDefault="00667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6370645"/>
      <w:docPartObj>
        <w:docPartGallery w:val="Page Numbers (Bottom of Page)"/>
        <w:docPartUnique/>
      </w:docPartObj>
    </w:sdtPr>
    <w:sdtEndPr>
      <w:rPr>
        <w:rFonts w:cstheme="minorHAnsi"/>
        <w:noProof/>
        <w:sz w:val="18"/>
      </w:rPr>
    </w:sdtEndPr>
    <w:sdtContent>
      <w:p w:rsidR="006C0D79" w:rsidRPr="006C0D79" w:rsidRDefault="006C0D79">
        <w:pPr>
          <w:pStyle w:val="Voettekst"/>
          <w:jc w:val="right"/>
          <w:rPr>
            <w:rFonts w:cstheme="minorHAnsi"/>
            <w:sz w:val="18"/>
          </w:rPr>
        </w:pPr>
        <w:r w:rsidRPr="001D3C0D">
          <w:rPr>
            <w:rFonts w:ascii="Arial" w:hAnsi="Arial" w:cs="Arial"/>
            <w:sz w:val="22"/>
            <w:szCs w:val="22"/>
          </w:rPr>
          <w:fldChar w:fldCharType="begin"/>
        </w:r>
        <w:r w:rsidRPr="001D3C0D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1D3C0D">
          <w:rPr>
            <w:rFonts w:ascii="Arial" w:hAnsi="Arial" w:cs="Arial"/>
            <w:sz w:val="22"/>
            <w:szCs w:val="22"/>
          </w:rPr>
          <w:fldChar w:fldCharType="separate"/>
        </w:r>
        <w:r w:rsidR="00667921">
          <w:rPr>
            <w:rFonts w:ascii="Arial" w:hAnsi="Arial" w:cs="Arial"/>
            <w:noProof/>
            <w:sz w:val="22"/>
            <w:szCs w:val="22"/>
          </w:rPr>
          <w:t>2</w:t>
        </w:r>
        <w:r w:rsidRPr="001D3C0D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:rsidR="00A329B4" w:rsidRDefault="00A329B4">
    <w:pPr>
      <w:pStyle w:val="Voettekst"/>
      <w:tabs>
        <w:tab w:val="clear" w:pos="4153"/>
        <w:tab w:val="left" w:pos="3969"/>
        <w:tab w:val="left" w:pos="4560"/>
      </w:tabs>
      <w:rPr>
        <w:sz w:val="16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921" w:rsidRDefault="00667921">
      <w:r>
        <w:separator/>
      </w:r>
    </w:p>
  </w:footnote>
  <w:footnote w:type="continuationSeparator" w:id="0">
    <w:p w:rsidR="00667921" w:rsidRDefault="00667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9B4" w:rsidRDefault="001D3C0D">
    <w:pPr>
      <w:pStyle w:val="Kop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55365A" wp14:editId="28E58105">
              <wp:simplePos x="0" y="0"/>
              <wp:positionH relativeFrom="margin">
                <wp:align>right</wp:align>
              </wp:positionH>
              <wp:positionV relativeFrom="page">
                <wp:posOffset>323850</wp:posOffset>
              </wp:positionV>
              <wp:extent cx="4230000" cy="716400"/>
              <wp:effectExtent l="0" t="0" r="0" b="762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0000" cy="71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7E8" w:rsidRPr="006C17E8" w:rsidRDefault="001D3C0D" w:rsidP="006C17E8">
                          <w:pPr>
                            <w:pStyle w:val="Kop2"/>
                            <w:jc w:val="right"/>
                            <w:rPr>
                              <w:rFonts w:cs="Arial"/>
                              <w:b w:val="0"/>
                              <w:bCs/>
                              <w:sz w:val="56"/>
                              <w:szCs w:val="56"/>
                            </w:rPr>
                          </w:pPr>
                          <w:r w:rsidRPr="001D3C0D">
                            <w:rPr>
                              <w:rFonts w:cs="Arial"/>
                              <w:b w:val="0"/>
                              <w:bCs/>
                              <w:sz w:val="56"/>
                              <w:szCs w:val="56"/>
                            </w:rPr>
                            <w:t>Judoclub Brugge</w:t>
                          </w:r>
                        </w:p>
                        <w:p w:rsidR="006C17E8" w:rsidRPr="006C17E8" w:rsidRDefault="006C17E8" w:rsidP="006C17E8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5536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1.85pt;margin-top:25.5pt;width:333.05pt;height:56.4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" filled="f" stroked="f">
              <v:textbox>
                <w:txbxContent>
                  <w:p w:rsidR="006C17E8" w:rsidRPr="006C17E8" w:rsidRDefault="001D3C0D" w:rsidP="006C17E8">
                    <w:pPr>
                      <w:pStyle w:val="Kop2"/>
                      <w:jc w:val="right"/>
                      <w:rPr>
                        <w:rFonts w:cs="Arial"/>
                        <w:b w:val="0"/>
                        <w:bCs/>
                        <w:sz w:val="56"/>
                        <w:szCs w:val="56"/>
                      </w:rPr>
                    </w:pPr>
                    <w:r w:rsidRPr="001D3C0D">
                      <w:rPr>
                        <w:rFonts w:cs="Arial"/>
                        <w:b w:val="0"/>
                        <w:bCs/>
                        <w:sz w:val="56"/>
                        <w:szCs w:val="56"/>
                      </w:rPr>
                      <w:t>Judoclub Brugge</w:t>
                    </w:r>
                  </w:p>
                  <w:p w:rsidR="006C17E8" w:rsidRPr="006C17E8" w:rsidRDefault="006C17E8" w:rsidP="006C17E8">
                    <w:pPr>
                      <w:rPr>
                        <w:lang w:val="nl-NL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66792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1.05pt;margin-top:25.5pt;width:211.8pt;height:70.8pt;z-index:-251657216;mso-position-horizontal:absolute;mso-position-horizontal-relative:page;mso-position-vertical:absolute;mso-position-vertical-relative:page;mso-width-relative:page;mso-height-relative:page" wrapcoords="-77 0 -77 21370 21600 21370 21600 0 -77 0">
          <v:imagedata r:id="rId1" o:title="Judoclub Brugge Logobalk"/>
          <w10:wrap type="tight"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2D4" w:rsidRDefault="007872D4">
    <w:pPr>
      <w:pStyle w:val="Kop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2DCFFA" wp14:editId="039070A2">
              <wp:simplePos x="0" y="0"/>
              <wp:positionH relativeFrom="margin">
                <wp:align>right</wp:align>
              </wp:positionH>
              <wp:positionV relativeFrom="page">
                <wp:posOffset>323850</wp:posOffset>
              </wp:positionV>
              <wp:extent cx="4230000" cy="716400"/>
              <wp:effectExtent l="0" t="0" r="0" b="762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0000" cy="71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72D4" w:rsidRPr="006C17E8" w:rsidRDefault="007872D4" w:rsidP="007872D4">
                          <w:pPr>
                            <w:pStyle w:val="Kop2"/>
                            <w:jc w:val="right"/>
                            <w:rPr>
                              <w:rFonts w:cs="Arial"/>
                              <w:b w:val="0"/>
                              <w:bCs/>
                              <w:sz w:val="56"/>
                              <w:szCs w:val="56"/>
                            </w:rPr>
                          </w:pPr>
                          <w:r w:rsidRPr="001D3C0D">
                            <w:rPr>
                              <w:rFonts w:cs="Arial"/>
                              <w:b w:val="0"/>
                              <w:bCs/>
                              <w:sz w:val="56"/>
                              <w:szCs w:val="56"/>
                            </w:rPr>
                            <w:t>Judoclub Brugge</w:t>
                          </w:r>
                        </w:p>
                        <w:p w:rsidR="007872D4" w:rsidRPr="006C17E8" w:rsidRDefault="007872D4" w:rsidP="007872D4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2DCFF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1.85pt;margin-top:25.5pt;width:333.05pt;height:56.4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" filled="f" stroked="f">
              <v:textbox>
                <w:txbxContent>
                  <w:p w:rsidR="007872D4" w:rsidRPr="006C17E8" w:rsidRDefault="007872D4" w:rsidP="007872D4">
                    <w:pPr>
                      <w:pStyle w:val="Kop2"/>
                      <w:jc w:val="right"/>
                      <w:rPr>
                        <w:rFonts w:cs="Arial"/>
                        <w:b w:val="0"/>
                        <w:bCs/>
                        <w:sz w:val="56"/>
                        <w:szCs w:val="56"/>
                      </w:rPr>
                    </w:pPr>
                    <w:r w:rsidRPr="001D3C0D">
                      <w:rPr>
                        <w:rFonts w:cs="Arial"/>
                        <w:b w:val="0"/>
                        <w:bCs/>
                        <w:sz w:val="56"/>
                        <w:szCs w:val="56"/>
                      </w:rPr>
                      <w:t>Judoclub Brugge</w:t>
                    </w:r>
                  </w:p>
                  <w:p w:rsidR="007872D4" w:rsidRPr="006C17E8" w:rsidRDefault="007872D4" w:rsidP="007872D4">
                    <w:pPr>
                      <w:rPr>
                        <w:lang w:val="nl-NL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648335</wp:posOffset>
          </wp:positionH>
          <wp:positionV relativeFrom="page">
            <wp:posOffset>323850</wp:posOffset>
          </wp:positionV>
          <wp:extent cx="2689200" cy="900000"/>
          <wp:effectExtent l="0" t="0" r="0" b="0"/>
          <wp:wrapTight wrapText="bothSides">
            <wp:wrapPolygon edited="0">
              <wp:start x="0" y="0"/>
              <wp:lineTo x="0" y="21036"/>
              <wp:lineTo x="21427" y="21036"/>
              <wp:lineTo x="21427" y="0"/>
              <wp:lineTo x="0" y="0"/>
            </wp:wrapPolygon>
          </wp:wrapTight>
          <wp:docPr id="4" name="Afbeelding 4" descr="C:\Users\adtetaer\AppData\Local\Microsoft\Windows\INetCache\Content.Word\Judoclub Brugge Logobal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tetaer\AppData\Local\Microsoft\Windows\INetCache\Content.Word\Judoclub Brugge Logobal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9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Kop2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Kop3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44D71E68"/>
    <w:multiLevelType w:val="hybridMultilevel"/>
    <w:tmpl w:val="269CB07A"/>
    <w:lvl w:ilvl="0" w:tplc="AB7A17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2F2131"/>
    <w:multiLevelType w:val="hybridMultilevel"/>
    <w:tmpl w:val="68F04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036A1B"/>
    <w:multiLevelType w:val="hybridMultilevel"/>
    <w:tmpl w:val="4D8446D2"/>
    <w:lvl w:ilvl="0" w:tplc="D9E2425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921"/>
    <w:rsid w:val="00024344"/>
    <w:rsid w:val="0007604F"/>
    <w:rsid w:val="00083770"/>
    <w:rsid w:val="000C1697"/>
    <w:rsid w:val="001430F5"/>
    <w:rsid w:val="00195C62"/>
    <w:rsid w:val="001A3EEA"/>
    <w:rsid w:val="001A4560"/>
    <w:rsid w:val="001B5E64"/>
    <w:rsid w:val="001C13D0"/>
    <w:rsid w:val="001D3C0D"/>
    <w:rsid w:val="002548A2"/>
    <w:rsid w:val="00264F81"/>
    <w:rsid w:val="002B3FC0"/>
    <w:rsid w:val="002B7CCC"/>
    <w:rsid w:val="002D5542"/>
    <w:rsid w:val="002E21FC"/>
    <w:rsid w:val="002E30A4"/>
    <w:rsid w:val="002F5263"/>
    <w:rsid w:val="00330684"/>
    <w:rsid w:val="00371CEB"/>
    <w:rsid w:val="00374F4C"/>
    <w:rsid w:val="003E7D3A"/>
    <w:rsid w:val="00402926"/>
    <w:rsid w:val="004A44C2"/>
    <w:rsid w:val="0051013A"/>
    <w:rsid w:val="00612790"/>
    <w:rsid w:val="006652A9"/>
    <w:rsid w:val="00667921"/>
    <w:rsid w:val="00683DCA"/>
    <w:rsid w:val="006C0D79"/>
    <w:rsid w:val="006C17E8"/>
    <w:rsid w:val="006E13E4"/>
    <w:rsid w:val="007420A9"/>
    <w:rsid w:val="007633C7"/>
    <w:rsid w:val="00781BA8"/>
    <w:rsid w:val="007872D4"/>
    <w:rsid w:val="007D7D0A"/>
    <w:rsid w:val="007F6548"/>
    <w:rsid w:val="00824D18"/>
    <w:rsid w:val="008A0666"/>
    <w:rsid w:val="008E5506"/>
    <w:rsid w:val="008F1AC4"/>
    <w:rsid w:val="00922625"/>
    <w:rsid w:val="00937465"/>
    <w:rsid w:val="00946750"/>
    <w:rsid w:val="009A34EF"/>
    <w:rsid w:val="009B0EED"/>
    <w:rsid w:val="00A329B4"/>
    <w:rsid w:val="00A42824"/>
    <w:rsid w:val="00A53B6A"/>
    <w:rsid w:val="00A64DA6"/>
    <w:rsid w:val="00A8631A"/>
    <w:rsid w:val="00AA4598"/>
    <w:rsid w:val="00AD3515"/>
    <w:rsid w:val="00AE45AF"/>
    <w:rsid w:val="00B02035"/>
    <w:rsid w:val="00B702AD"/>
    <w:rsid w:val="00B803FF"/>
    <w:rsid w:val="00B86396"/>
    <w:rsid w:val="00B94434"/>
    <w:rsid w:val="00BD7C0D"/>
    <w:rsid w:val="00C24978"/>
    <w:rsid w:val="00C67A23"/>
    <w:rsid w:val="00CE08D1"/>
    <w:rsid w:val="00CE0DB9"/>
    <w:rsid w:val="00CE633E"/>
    <w:rsid w:val="00D13E91"/>
    <w:rsid w:val="00D56C31"/>
    <w:rsid w:val="00DD3DDA"/>
    <w:rsid w:val="00EE1C7B"/>
    <w:rsid w:val="00EE7DAC"/>
    <w:rsid w:val="00F30EAA"/>
    <w:rsid w:val="00FE7C3C"/>
    <w:rsid w:val="00FF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233453C"/>
  <w15:docId w15:val="{B835921F-AB81-4752-A14E-0F8E5956B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781BA8"/>
    <w:pPr>
      <w:suppressAutoHyphens/>
    </w:pPr>
    <w:rPr>
      <w:rFonts w:asciiTheme="minorHAnsi" w:hAnsiTheme="minorHAnsi"/>
      <w:lang w:val="en-AU" w:eastAsia="ar-SA"/>
    </w:rPr>
  </w:style>
  <w:style w:type="paragraph" w:styleId="Kop1">
    <w:name w:val="heading 1"/>
    <w:basedOn w:val="Standaard"/>
    <w:next w:val="Standaard"/>
    <w:link w:val="Kop1Char"/>
    <w:autoRedefine/>
    <w:qFormat/>
    <w:rsid w:val="00937465"/>
    <w:pPr>
      <w:keepNext/>
      <w:ind w:right="84"/>
      <w:outlineLvl w:val="0"/>
    </w:pPr>
    <w:rPr>
      <w:rFonts w:ascii="Arial" w:hAnsi="Arial"/>
      <w:b/>
      <w:noProof/>
      <w:sz w:val="24"/>
      <w:lang w:val="en-US" w:eastAsia="en-US"/>
    </w:rPr>
  </w:style>
  <w:style w:type="paragraph" w:styleId="Kop2">
    <w:name w:val="heading 2"/>
    <w:basedOn w:val="Standaard"/>
    <w:next w:val="Standaard"/>
    <w:link w:val="Kop2Char"/>
    <w:qFormat/>
    <w:rsid w:val="00937465"/>
    <w:pPr>
      <w:keepNext/>
      <w:numPr>
        <w:ilvl w:val="1"/>
        <w:numId w:val="1"/>
      </w:numPr>
      <w:ind w:right="84"/>
      <w:outlineLvl w:val="1"/>
    </w:pPr>
    <w:rPr>
      <w:rFonts w:ascii="Arial" w:hAnsi="Arial"/>
      <w:b/>
      <w:sz w:val="24"/>
      <w:lang w:val="nl-NL"/>
    </w:rPr>
  </w:style>
  <w:style w:type="paragraph" w:styleId="Kop3">
    <w:name w:val="heading 3"/>
    <w:basedOn w:val="Standaard"/>
    <w:next w:val="Standaard"/>
    <w:link w:val="Kop3Char"/>
    <w:qFormat/>
    <w:rsid w:val="002F5263"/>
    <w:pPr>
      <w:keepNext/>
      <w:numPr>
        <w:ilvl w:val="2"/>
        <w:numId w:val="1"/>
      </w:numPr>
      <w:ind w:right="84"/>
      <w:jc w:val="center"/>
      <w:outlineLvl w:val="2"/>
    </w:pPr>
    <w:rPr>
      <w:b/>
      <w:sz w:val="56"/>
    </w:rPr>
  </w:style>
  <w:style w:type="paragraph" w:styleId="Kop5">
    <w:name w:val="heading 5"/>
    <w:basedOn w:val="Standaard"/>
    <w:next w:val="Standaard"/>
    <w:link w:val="Kop5Char"/>
    <w:qFormat/>
    <w:rsid w:val="002F5263"/>
    <w:pPr>
      <w:keepNext/>
      <w:suppressAutoHyphens w:val="0"/>
      <w:jc w:val="center"/>
      <w:outlineLvl w:val="4"/>
    </w:pPr>
    <w:rPr>
      <w:rFonts w:ascii="Arial" w:hAnsi="Arial" w:cs="Arial"/>
      <w:b/>
      <w:bCs/>
      <w:color w:val="FFFFFF"/>
      <w:sz w:val="36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E1C7B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rsid w:val="00937465"/>
    <w:rPr>
      <w:rFonts w:ascii="Arial" w:hAnsi="Arial"/>
      <w:b/>
      <w:noProof/>
      <w:sz w:val="24"/>
    </w:rPr>
  </w:style>
  <w:style w:type="character" w:customStyle="1" w:styleId="Kop2Char">
    <w:name w:val="Kop 2 Char"/>
    <w:basedOn w:val="Standaardalinea-lettertype"/>
    <w:link w:val="Kop2"/>
    <w:rsid w:val="00937465"/>
    <w:rPr>
      <w:rFonts w:ascii="Arial" w:hAnsi="Arial"/>
      <w:b/>
      <w:sz w:val="24"/>
      <w:lang w:val="nl-NL" w:eastAsia="ar-SA"/>
    </w:rPr>
  </w:style>
  <w:style w:type="character" w:customStyle="1" w:styleId="Kop3Char">
    <w:name w:val="Kop 3 Char"/>
    <w:basedOn w:val="Standaardalinea-lettertype"/>
    <w:link w:val="Kop3"/>
    <w:rsid w:val="002F5263"/>
    <w:rPr>
      <w:b/>
      <w:sz w:val="56"/>
      <w:lang w:val="en-AU" w:eastAsia="ar-SA"/>
    </w:rPr>
  </w:style>
  <w:style w:type="character" w:customStyle="1" w:styleId="Kop5Char">
    <w:name w:val="Kop 5 Char"/>
    <w:basedOn w:val="Standaardalinea-lettertype"/>
    <w:link w:val="Kop5"/>
    <w:rsid w:val="002F5263"/>
    <w:rPr>
      <w:rFonts w:ascii="Arial" w:hAnsi="Arial" w:cs="Arial"/>
      <w:b/>
      <w:bCs/>
      <w:color w:val="FFFFFF"/>
      <w:sz w:val="36"/>
      <w:szCs w:val="24"/>
    </w:rPr>
  </w:style>
  <w:style w:type="paragraph" w:styleId="Koptekst">
    <w:name w:val="header"/>
    <w:basedOn w:val="Standaard"/>
    <w:link w:val="KoptekstChar"/>
    <w:rsid w:val="002F5263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2F5263"/>
    <w:rPr>
      <w:lang w:val="en-AU" w:eastAsia="ar-SA"/>
    </w:rPr>
  </w:style>
  <w:style w:type="paragraph" w:styleId="Voettekst">
    <w:name w:val="footer"/>
    <w:basedOn w:val="Standaard"/>
    <w:link w:val="VoettekstChar"/>
    <w:uiPriority w:val="99"/>
    <w:rsid w:val="002F5263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F5263"/>
    <w:rPr>
      <w:lang w:val="en-AU" w:eastAsia="ar-SA"/>
    </w:rPr>
  </w:style>
  <w:style w:type="paragraph" w:styleId="Titel">
    <w:name w:val="Title"/>
    <w:basedOn w:val="Standaard"/>
    <w:link w:val="TitelChar"/>
    <w:qFormat/>
    <w:rsid w:val="002F5263"/>
    <w:pPr>
      <w:ind w:right="84"/>
      <w:jc w:val="center"/>
    </w:pPr>
    <w:rPr>
      <w:sz w:val="56"/>
    </w:rPr>
  </w:style>
  <w:style w:type="character" w:customStyle="1" w:styleId="TitelChar">
    <w:name w:val="Titel Char"/>
    <w:basedOn w:val="Standaardalinea-lettertype"/>
    <w:link w:val="Titel"/>
    <w:rsid w:val="002F5263"/>
    <w:rPr>
      <w:sz w:val="56"/>
      <w:lang w:val="en-AU" w:eastAsia="ar-SA"/>
    </w:rPr>
  </w:style>
  <w:style w:type="paragraph" w:styleId="Geenafstand">
    <w:name w:val="No Spacing"/>
    <w:uiPriority w:val="1"/>
    <w:qFormat/>
    <w:rsid w:val="001C13D0"/>
    <w:pPr>
      <w:suppressAutoHyphens/>
    </w:pPr>
    <w:rPr>
      <w:rFonts w:asciiTheme="minorHAnsi" w:hAnsiTheme="minorHAnsi"/>
      <w:lang w:val="en-AU" w:eastAsia="ar-SA"/>
    </w:rPr>
  </w:style>
  <w:style w:type="table" w:styleId="Tabelraster">
    <w:name w:val="Table Grid"/>
    <w:basedOn w:val="Standaardtabel"/>
    <w:uiPriority w:val="59"/>
    <w:rsid w:val="002F5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0292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2926"/>
    <w:rPr>
      <w:rFonts w:ascii="Tahoma" w:hAnsi="Tahoma" w:cs="Tahoma"/>
      <w:sz w:val="16"/>
      <w:szCs w:val="16"/>
      <w:lang w:val="en-AU" w:eastAsia="ar-SA"/>
    </w:rPr>
  </w:style>
  <w:style w:type="character" w:styleId="Hyperlink">
    <w:name w:val="Hyperlink"/>
    <w:basedOn w:val="Standaardalinea-lettertype"/>
    <w:uiPriority w:val="99"/>
    <w:unhideWhenUsed/>
    <w:rsid w:val="009A34EF"/>
    <w:rPr>
      <w:color w:val="3399FF" w:themeColor="hyperlink"/>
      <w:u w:val="single"/>
    </w:rPr>
  </w:style>
  <w:style w:type="paragraph" w:customStyle="1" w:styleId="JCB-Standaard">
    <w:name w:val="JCB - Standaard"/>
    <w:basedOn w:val="Standaard"/>
    <w:qFormat/>
    <w:rsid w:val="001D3C0D"/>
    <w:pPr>
      <w:tabs>
        <w:tab w:val="left" w:pos="4438"/>
        <w:tab w:val="left" w:pos="4718"/>
      </w:tabs>
      <w:spacing w:before="120"/>
      <w:jc w:val="both"/>
    </w:pPr>
    <w:rPr>
      <w:rFonts w:ascii="Arial" w:hAnsi="Arial" w:cs="Arial"/>
      <w:sz w:val="22"/>
      <w:szCs w:val="22"/>
      <w:lang w:val="nl-BE"/>
    </w:rPr>
  </w:style>
  <w:style w:type="paragraph" w:customStyle="1" w:styleId="JCB-Titel">
    <w:name w:val="JCB - Titel"/>
    <w:basedOn w:val="JCB-Standaard"/>
    <w:next w:val="JCB-Standaard"/>
    <w:qFormat/>
    <w:rsid w:val="00824D18"/>
    <w:pPr>
      <w:spacing w:after="120"/>
      <w:jc w:val="center"/>
    </w:pPr>
    <w:rPr>
      <w:b/>
      <w:sz w:val="36"/>
      <w:u w:val="single"/>
    </w:rPr>
  </w:style>
  <w:style w:type="table" w:customStyle="1" w:styleId="JCB-Tabel">
    <w:name w:val="JCB - Tabel"/>
    <w:basedOn w:val="Professioneletabel"/>
    <w:uiPriority w:val="99"/>
    <w:rsid w:val="00264F81"/>
    <w:tblPr>
      <w:tblStyleRowBandSize w:val="1"/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A0000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fessioneletabel">
    <w:name w:val="Table Professional"/>
    <w:basedOn w:val="Standaardtabel"/>
    <w:uiPriority w:val="99"/>
    <w:semiHidden/>
    <w:unhideWhenUsed/>
    <w:rsid w:val="00264F81"/>
    <w:pPr>
      <w:suppressAutoHyphen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ho\Documents\Aangepaste%20Office-sjablonen\Judoclub%20Brugg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MCT huisstijl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Judoclub Brugge</Template>
  <TotalTime>4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RealDolmen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Tetaert</dc:creator>
  <cp:lastModifiedBy>Anthony Tetaert</cp:lastModifiedBy>
  <cp:revision>1</cp:revision>
  <cp:lastPrinted>2016-04-16T14:20:00Z</cp:lastPrinted>
  <dcterms:created xsi:type="dcterms:W3CDTF">2017-07-07T13:51:00Z</dcterms:created>
  <dcterms:modified xsi:type="dcterms:W3CDTF">2017-07-07T13:56:00Z</dcterms:modified>
</cp:coreProperties>
</file>